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915C" w14:textId="77777777" w:rsidR="001338B5" w:rsidRDefault="00000000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65C2A7E" wp14:editId="18D6D3CE">
                <wp:simplePos x="0" y="0"/>
                <wp:positionH relativeFrom="column">
                  <wp:posOffset>74267</wp:posOffset>
                </wp:positionH>
                <wp:positionV relativeFrom="paragraph">
                  <wp:posOffset>-193404</wp:posOffset>
                </wp:positionV>
                <wp:extent cx="794385" cy="424181"/>
                <wp:effectExtent l="0" t="0" r="24765" b="13969"/>
                <wp:wrapNone/>
                <wp:docPr id="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385" cy="42418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6070F7" w14:textId="77777777" w:rsidR="001338B5" w:rsidRDefault="00000000">
                            <w:pPr>
                              <w:pStyle w:val="Textbody"/>
                            </w:pPr>
                            <w:r>
                              <w:rPr>
                                <w:rFonts w:eastAsia="標楷體"/>
                              </w:rPr>
                              <w:t>附表六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C2A7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5.85pt;margin-top:-15.25pt;width:62.55pt;height:33.4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" filled="f" strokeweight=".26111mm">
                <v:textbox>
                  <w:txbxContent>
                    <w:p w14:paraId="516070F7" w14:textId="77777777" w:rsidR="001338B5" w:rsidRDefault="00000000">
                      <w:pPr>
                        <w:pStyle w:val="Textbody"/>
                      </w:pPr>
                      <w:r>
                        <w:rPr>
                          <w:rFonts w:eastAsia="標楷體"/>
                        </w:rPr>
                        <w:t>附表六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0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1127"/>
        <w:gridCol w:w="145"/>
        <w:gridCol w:w="1973"/>
        <w:gridCol w:w="854"/>
        <w:gridCol w:w="1104"/>
        <w:gridCol w:w="2017"/>
        <w:gridCol w:w="1458"/>
        <w:gridCol w:w="1737"/>
      </w:tblGrid>
      <w:tr w:rsidR="001338B5" w14:paraId="2D9256B1" w14:textId="77777777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1100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F3789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桃園市志願服務「績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優志工獎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」推薦表</w:t>
            </w:r>
          </w:p>
        </w:tc>
      </w:tr>
      <w:tr w:rsidR="001338B5" w14:paraId="6ED83670" w14:textId="77777777">
        <w:tblPrEx>
          <w:tblCellMar>
            <w:top w:w="0" w:type="dxa"/>
            <w:bottom w:w="0" w:type="dxa"/>
          </w:tblCellMar>
        </w:tblPrEx>
        <w:trPr>
          <w:cantSplit/>
          <w:trHeight w:val="821"/>
          <w:jc w:val="center"/>
        </w:trPr>
        <w:tc>
          <w:tcPr>
            <w:tcW w:w="59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4888F" w14:textId="77777777" w:rsidR="001338B5" w:rsidRDefault="00000000">
            <w:pPr>
              <w:pStyle w:val="Textbody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受推薦者基本資料</w:t>
            </w: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7C1FF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A2AA1" w14:textId="77777777" w:rsidR="001338B5" w:rsidRDefault="001338B5">
            <w:pPr>
              <w:pStyle w:val="Textbody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F237E8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79BD1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□男</w:t>
            </w:r>
          </w:p>
          <w:p w14:paraId="7C018746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□女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F8D47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</w:t>
            </w:r>
          </w:p>
          <w:p w14:paraId="26CBB895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統一編號</w:t>
            </w:r>
          </w:p>
          <w:p w14:paraId="7074F329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(或護照號碼)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14D3A" w14:textId="77777777" w:rsidR="001338B5" w:rsidRDefault="001338B5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C821D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/>
                <w:color w:val="A6A6A6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請貼上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2吋正面半身近照一張</w:t>
            </w:r>
          </w:p>
          <w:p w14:paraId="44B8566C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/>
                <w:color w:val="A6A6A6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(需清晰非掃描檔)</w:t>
            </w:r>
          </w:p>
        </w:tc>
      </w:tr>
      <w:tr w:rsidR="001338B5" w14:paraId="1B013377" w14:textId="77777777">
        <w:tblPrEx>
          <w:tblCellMar>
            <w:top w:w="0" w:type="dxa"/>
            <w:bottom w:w="0" w:type="dxa"/>
          </w:tblCellMar>
        </w:tblPrEx>
        <w:trPr>
          <w:cantSplit/>
          <w:trHeight w:val="821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D5248" w14:textId="77777777" w:rsidR="001338B5" w:rsidRDefault="001338B5">
            <w:pPr>
              <w:widowControl/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A8E10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</w:t>
            </w:r>
          </w:p>
          <w:p w14:paraId="1468EA09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年月日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E7162A" w14:textId="77777777" w:rsidR="001338B5" w:rsidRDefault="001338B5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A1A42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E1704" w14:textId="77777777" w:rsidR="001338B5" w:rsidRDefault="001338B5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5C168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</w:t>
            </w:r>
          </w:p>
          <w:p w14:paraId="4A797B29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6BF91" w14:textId="77777777" w:rsidR="001338B5" w:rsidRDefault="001338B5">
            <w:pPr>
              <w:pStyle w:val="Textbody"/>
              <w:tabs>
                <w:tab w:val="left" w:pos="3692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FF831" w14:textId="77777777" w:rsidR="001338B5" w:rsidRDefault="001338B5">
            <w:pPr>
              <w:widowControl/>
            </w:pPr>
          </w:p>
        </w:tc>
      </w:tr>
      <w:tr w:rsidR="001338B5" w14:paraId="4ADC359A" w14:textId="77777777">
        <w:tblPrEx>
          <w:tblCellMar>
            <w:top w:w="0" w:type="dxa"/>
            <w:bottom w:w="0" w:type="dxa"/>
          </w:tblCellMar>
        </w:tblPrEx>
        <w:trPr>
          <w:cantSplit/>
          <w:trHeight w:val="821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01088" w14:textId="77777777" w:rsidR="001338B5" w:rsidRDefault="001338B5">
            <w:pPr>
              <w:widowControl/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270301" w14:textId="77777777" w:rsidR="001338B5" w:rsidRDefault="00000000">
            <w:pPr>
              <w:pStyle w:val="Textbody"/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運單地址</w:t>
            </w:r>
            <w:proofErr w:type="gramEnd"/>
          </w:p>
        </w:tc>
        <w:tc>
          <w:tcPr>
            <w:tcW w:w="74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B0FC8" w14:textId="77777777" w:rsidR="001338B5" w:rsidRDefault="001338B5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9645D" w14:textId="77777777" w:rsidR="001338B5" w:rsidRDefault="001338B5">
            <w:pPr>
              <w:widowControl/>
            </w:pPr>
          </w:p>
        </w:tc>
      </w:tr>
      <w:tr w:rsidR="001338B5" w14:paraId="1E532459" w14:textId="77777777">
        <w:tblPrEx>
          <w:tblCellMar>
            <w:top w:w="0" w:type="dxa"/>
            <w:bottom w:w="0" w:type="dxa"/>
          </w:tblCellMar>
        </w:tblPrEx>
        <w:trPr>
          <w:cantSplit/>
          <w:trHeight w:val="821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12B7C" w14:textId="77777777" w:rsidR="001338B5" w:rsidRDefault="001338B5">
            <w:pPr>
              <w:widowControl/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E2C62" w14:textId="77777777" w:rsidR="001338B5" w:rsidRDefault="00000000">
            <w:pPr>
              <w:pStyle w:val="Textbody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是否為高齡志工</w:t>
            </w:r>
          </w:p>
        </w:tc>
        <w:tc>
          <w:tcPr>
            <w:tcW w:w="91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97AA7" w14:textId="77777777" w:rsidR="001338B5" w:rsidRDefault="00000000">
            <w:pPr>
              <w:pStyle w:val="Textbody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□否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□是（至當年度○月○日止，已足實歲65歲以上）</w:t>
            </w:r>
          </w:p>
        </w:tc>
      </w:tr>
      <w:tr w:rsidR="001338B5" w14:paraId="6C55CA09" w14:textId="77777777">
        <w:tblPrEx>
          <w:tblCellMar>
            <w:top w:w="0" w:type="dxa"/>
            <w:bottom w:w="0" w:type="dxa"/>
          </w:tblCellMar>
        </w:tblPrEx>
        <w:trPr>
          <w:cantSplit/>
          <w:trHeight w:val="406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62F57" w14:textId="77777777" w:rsidR="001338B5" w:rsidRDefault="001338B5">
            <w:pPr>
              <w:widowControl/>
            </w:pPr>
          </w:p>
        </w:tc>
        <w:tc>
          <w:tcPr>
            <w:tcW w:w="127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3019B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服務年資及時數</w:t>
            </w:r>
          </w:p>
        </w:tc>
        <w:tc>
          <w:tcPr>
            <w:tcW w:w="74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191D1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服務總年資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3D817" w14:textId="77777777" w:rsidR="001338B5" w:rsidRDefault="00000000">
            <w:pPr>
              <w:pStyle w:val="Textbody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服務總時數</w:t>
            </w:r>
          </w:p>
        </w:tc>
      </w:tr>
      <w:tr w:rsidR="001338B5" w14:paraId="35E85D2D" w14:textId="77777777">
        <w:tblPrEx>
          <w:tblCellMar>
            <w:top w:w="0" w:type="dxa"/>
            <w:bottom w:w="0" w:type="dxa"/>
          </w:tblCellMar>
        </w:tblPrEx>
        <w:trPr>
          <w:cantSplit/>
          <w:trHeight w:val="844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4B9C0" w14:textId="77777777" w:rsidR="001338B5" w:rsidRDefault="001338B5">
            <w:pPr>
              <w:widowControl/>
            </w:pPr>
          </w:p>
        </w:tc>
        <w:tc>
          <w:tcPr>
            <w:tcW w:w="1272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6C59B" w14:textId="77777777" w:rsidR="001338B5" w:rsidRDefault="001338B5">
            <w:pPr>
              <w:widowControl/>
            </w:pPr>
          </w:p>
        </w:tc>
        <w:tc>
          <w:tcPr>
            <w:tcW w:w="7406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79066" w14:textId="77777777" w:rsidR="001338B5" w:rsidRDefault="00000000">
            <w:pPr>
              <w:pStyle w:val="Textbody"/>
              <w:jc w:val="right"/>
            </w:pPr>
            <w:r>
              <w:rPr>
                <w:rFonts w:ascii="標楷體" w:eastAsia="標楷體" w:hAnsi="標楷體"/>
                <w:sz w:val="28"/>
                <w:szCs w:val="28"/>
              </w:rPr>
              <w:t>自   年  月  日至   年  月   日，共計   年   月</w:t>
            </w:r>
          </w:p>
          <w:p w14:paraId="688B384C" w14:textId="77777777" w:rsidR="001338B5" w:rsidRDefault="00000000">
            <w:pPr>
              <w:pStyle w:val="Textbody"/>
              <w:ind w:right="112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(依據志願服務法規定年資自90年1月22日起算)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BB1FF" w14:textId="77777777" w:rsidR="001338B5" w:rsidRDefault="00000000">
            <w:pPr>
              <w:pStyle w:val="Textbody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小時</w:t>
            </w:r>
          </w:p>
        </w:tc>
      </w:tr>
      <w:tr w:rsidR="001338B5" w14:paraId="2A867EB7" w14:textId="77777777">
        <w:tblPrEx>
          <w:tblCellMar>
            <w:top w:w="0" w:type="dxa"/>
            <w:bottom w:w="0" w:type="dxa"/>
          </w:tblCellMar>
        </w:tblPrEx>
        <w:trPr>
          <w:cantSplit/>
          <w:trHeight w:val="2803"/>
          <w:jc w:val="center"/>
        </w:trPr>
        <w:tc>
          <w:tcPr>
            <w:tcW w:w="594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B6383" w14:textId="77777777" w:rsidR="001338B5" w:rsidRDefault="00000000">
            <w:pPr>
              <w:pStyle w:val="Textbody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申請者檢核</w:t>
            </w:r>
          </w:p>
        </w:tc>
        <w:tc>
          <w:tcPr>
            <w:tcW w:w="8678" w:type="dxa"/>
            <w:gridSpan w:val="7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55C1A" w14:textId="77777777" w:rsidR="001338B5" w:rsidRDefault="00000000">
            <w:pPr>
              <w:pStyle w:val="Textbody"/>
              <w:numPr>
                <w:ilvl w:val="0"/>
                <w:numId w:val="1"/>
              </w:num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本人同意所提供申請資料之</w:t>
            </w:r>
            <w:proofErr w:type="gramStart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個資限</w:t>
            </w:r>
            <w:proofErr w:type="gramEnd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桃園市政府社會局用於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  <w:u w:val="single"/>
              </w:rPr>
              <w:t>辦理表揚活動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（限製作獎狀、頒獎手冊、聯絡及寄送需要時，提供辦理廠商受獎者姓名、性別、年齡、聯絡電話、得獎等次、時數、運用單位資料）及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  <w:u w:val="single"/>
              </w:rPr>
              <w:t>公告得獎者名冊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（限志工姓名、得獎等次、時數、運用單位名稱）使用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。                         </w:t>
            </w:r>
          </w:p>
          <w:p w14:paraId="231B1E2D" w14:textId="77777777" w:rsidR="001338B5" w:rsidRDefault="00000000">
            <w:pPr>
              <w:pStyle w:val="Textbody"/>
              <w:numPr>
                <w:ilvl w:val="0"/>
                <w:numId w:val="1"/>
              </w:numPr>
              <w:spacing w:before="180"/>
              <w:ind w:left="482" w:hanging="482"/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本人於五年內並未重複申請此獎項。</w:t>
            </w:r>
          </w:p>
        </w:tc>
        <w:tc>
          <w:tcPr>
            <w:tcW w:w="1737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6157D2" w14:textId="77777777" w:rsidR="001338B5" w:rsidRDefault="00000000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志工本人簽章</w:t>
            </w:r>
          </w:p>
          <w:p w14:paraId="4B730B53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14:paraId="1786488B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14:paraId="1599CAB9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14:paraId="4802E6F6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14:paraId="32633758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14:paraId="234F0BDA" w14:textId="77777777" w:rsidR="001338B5" w:rsidRDefault="001338B5">
            <w:pPr>
              <w:pStyle w:val="Textbody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</w:tr>
      <w:tr w:rsidR="001338B5" w14:paraId="17359962" w14:textId="77777777">
        <w:tblPrEx>
          <w:tblCellMar>
            <w:top w:w="0" w:type="dxa"/>
            <w:bottom w:w="0" w:type="dxa"/>
          </w:tblCellMar>
        </w:tblPrEx>
        <w:trPr>
          <w:cantSplit/>
          <w:trHeight w:val="434"/>
          <w:jc w:val="center"/>
        </w:trPr>
        <w:tc>
          <w:tcPr>
            <w:tcW w:w="4693" w:type="dxa"/>
            <w:gridSpan w:val="5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80821" w14:textId="77777777" w:rsidR="001338B5" w:rsidRDefault="00000000">
            <w:pPr>
              <w:pStyle w:val="Textbody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評核指標</w:t>
            </w:r>
          </w:p>
        </w:tc>
        <w:tc>
          <w:tcPr>
            <w:tcW w:w="6316" w:type="dxa"/>
            <w:gridSpan w:val="4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1C7EB5" w14:textId="77777777" w:rsidR="001338B5" w:rsidRDefault="001338B5">
            <w:pPr>
              <w:pStyle w:val="Textbody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38B5" w14:paraId="7DE1B38C" w14:textId="77777777">
        <w:tblPrEx>
          <w:tblCellMar>
            <w:top w:w="0" w:type="dxa"/>
            <w:bottom w:w="0" w:type="dxa"/>
          </w:tblCellMar>
        </w:tblPrEx>
        <w:trPr>
          <w:cantSplit/>
          <w:trHeight w:val="739"/>
          <w:jc w:val="center"/>
        </w:trPr>
        <w:tc>
          <w:tcPr>
            <w:tcW w:w="59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9FDD8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服務知能與績效40％</w:t>
            </w:r>
          </w:p>
        </w:tc>
        <w:tc>
          <w:tcPr>
            <w:tcW w:w="4099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C3EFA" w14:textId="77777777" w:rsidR="001338B5" w:rsidRDefault="00000000">
            <w:pPr>
              <w:pStyle w:val="Textbody"/>
              <w:numPr>
                <w:ilvl w:val="0"/>
                <w:numId w:val="2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服務年資(10%)</w:t>
            </w:r>
          </w:p>
        </w:tc>
        <w:tc>
          <w:tcPr>
            <w:tcW w:w="6316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8F23C" w14:textId="77777777" w:rsidR="001338B5" w:rsidRDefault="00000000">
            <w:pPr>
              <w:pStyle w:val="Textbody"/>
              <w:snapToGrid w:val="0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滿2年為5分，每增加3年加1分，至多10分。</w:t>
            </w:r>
          </w:p>
        </w:tc>
      </w:tr>
      <w:tr w:rsidR="001338B5" w14:paraId="06DAA430" w14:textId="77777777">
        <w:tblPrEx>
          <w:tblCellMar>
            <w:top w:w="0" w:type="dxa"/>
            <w:bottom w:w="0" w:type="dxa"/>
          </w:tblCellMar>
        </w:tblPrEx>
        <w:trPr>
          <w:cantSplit/>
          <w:trHeight w:val="648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1F433" w14:textId="77777777" w:rsidR="001338B5" w:rsidRDefault="001338B5">
            <w:pPr>
              <w:widowControl/>
            </w:pPr>
          </w:p>
        </w:tc>
        <w:tc>
          <w:tcPr>
            <w:tcW w:w="4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22990" w14:textId="77777777" w:rsidR="001338B5" w:rsidRDefault="00000000">
            <w:pPr>
              <w:pStyle w:val="Textbody"/>
              <w:numPr>
                <w:ilvl w:val="0"/>
                <w:numId w:val="2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服務時數(10%)</w:t>
            </w:r>
          </w:p>
        </w:tc>
        <w:tc>
          <w:tcPr>
            <w:tcW w:w="6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13567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滿600小時為5分，每增加300小時加1分，至多10分。</w:t>
            </w:r>
          </w:p>
        </w:tc>
      </w:tr>
      <w:tr w:rsidR="001338B5" w14:paraId="763C2109" w14:textId="77777777">
        <w:tblPrEx>
          <w:tblCellMar>
            <w:top w:w="0" w:type="dxa"/>
            <w:bottom w:w="0" w:type="dxa"/>
          </w:tblCellMar>
        </w:tblPrEx>
        <w:trPr>
          <w:cantSplit/>
          <w:trHeight w:val="1347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96AFB" w14:textId="77777777" w:rsidR="001338B5" w:rsidRDefault="001338B5">
            <w:pPr>
              <w:widowControl/>
            </w:pPr>
          </w:p>
        </w:tc>
        <w:tc>
          <w:tcPr>
            <w:tcW w:w="4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9D2BD" w14:textId="77777777" w:rsidR="001338B5" w:rsidRDefault="00000000">
            <w:pPr>
              <w:pStyle w:val="Textbody"/>
              <w:numPr>
                <w:ilvl w:val="0"/>
                <w:numId w:val="2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活動支援情形(10%)</w:t>
            </w:r>
          </w:p>
        </w:tc>
        <w:tc>
          <w:tcPr>
            <w:tcW w:w="6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64EF0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全部活動皆可配合支援為優良，得10分。</w:t>
            </w:r>
          </w:p>
          <w:p w14:paraId="384F2275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以上活動皆可配合支援為尚佳，得8分。</w:t>
            </w:r>
          </w:p>
          <w:p w14:paraId="4EE9B11A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以上活動皆可配合支援為普通，得6分。</w:t>
            </w:r>
          </w:p>
        </w:tc>
      </w:tr>
      <w:tr w:rsidR="001338B5" w14:paraId="46F99DCE" w14:textId="77777777">
        <w:tblPrEx>
          <w:tblCellMar>
            <w:top w:w="0" w:type="dxa"/>
            <w:bottom w:w="0" w:type="dxa"/>
          </w:tblCellMar>
        </w:tblPrEx>
        <w:trPr>
          <w:cantSplit/>
          <w:trHeight w:val="1351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C5A5D" w14:textId="77777777" w:rsidR="001338B5" w:rsidRDefault="001338B5">
            <w:pPr>
              <w:widowControl/>
            </w:pPr>
          </w:p>
        </w:tc>
        <w:tc>
          <w:tcPr>
            <w:tcW w:w="4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3AAFA" w14:textId="77777777" w:rsidR="001338B5" w:rsidRDefault="00000000">
            <w:pPr>
              <w:pStyle w:val="Textbody"/>
              <w:numPr>
                <w:ilvl w:val="0"/>
                <w:numId w:val="2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參加志願服務相關訓練(10%)</w:t>
            </w:r>
          </w:p>
        </w:tc>
        <w:tc>
          <w:tcPr>
            <w:tcW w:w="6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32924" w14:textId="77777777" w:rsidR="001338B5" w:rsidRDefault="00000000">
            <w:pPr>
              <w:pStyle w:val="Textbody"/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每參加</w:t>
            </w:r>
            <w:r>
              <w:rPr>
                <w:rFonts w:eastAsia="標楷體"/>
                <w:color w:val="000000"/>
                <w:sz w:val="28"/>
                <w:szCs w:val="28"/>
              </w:rPr>
              <w:t>1</w:t>
            </w:r>
            <w:r>
              <w:rPr>
                <w:rFonts w:eastAsia="標楷體"/>
                <w:color w:val="000000"/>
                <w:sz w:val="28"/>
                <w:szCs w:val="28"/>
              </w:rPr>
              <w:t>類特殊訓練或相關在職訓練加</w:t>
            </w:r>
            <w:r>
              <w:rPr>
                <w:rFonts w:eastAsia="標楷體"/>
                <w:color w:val="000000"/>
                <w:sz w:val="28"/>
                <w:szCs w:val="28"/>
              </w:rPr>
              <w:t>2</w:t>
            </w:r>
            <w:r>
              <w:rPr>
                <w:rFonts w:eastAsia="標楷體"/>
                <w:color w:val="000000"/>
                <w:sz w:val="28"/>
                <w:szCs w:val="28"/>
              </w:rPr>
              <w:t>分。</w:t>
            </w:r>
          </w:p>
          <w:p w14:paraId="703E0844" w14:textId="77777777" w:rsidR="001338B5" w:rsidRDefault="00000000">
            <w:pPr>
              <w:pStyle w:val="Textbody"/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共參加特殊訓練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類或相關在職訓練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次，</w:t>
            </w:r>
          </w:p>
          <w:p w14:paraId="16D00FC4" w14:textId="77777777" w:rsidR="001338B5" w:rsidRDefault="00000000">
            <w:pPr>
              <w:pStyle w:val="Textbody"/>
              <w:snapToGrid w:val="0"/>
            </w:pPr>
            <w:r>
              <w:rPr>
                <w:rFonts w:eastAsia="標楷體"/>
                <w:color w:val="000000"/>
                <w:sz w:val="28"/>
                <w:szCs w:val="28"/>
              </w:rPr>
              <w:t>共得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分</w:t>
            </w:r>
          </w:p>
        </w:tc>
      </w:tr>
      <w:tr w:rsidR="001338B5" w14:paraId="52012F49" w14:textId="77777777">
        <w:tblPrEx>
          <w:tblCellMar>
            <w:top w:w="0" w:type="dxa"/>
            <w:bottom w:w="0" w:type="dxa"/>
          </w:tblCellMar>
        </w:tblPrEx>
        <w:trPr>
          <w:cantSplit/>
          <w:trHeight w:val="2664"/>
          <w:jc w:val="center"/>
        </w:trPr>
        <w:tc>
          <w:tcPr>
            <w:tcW w:w="59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7CC3D" w14:textId="77777777" w:rsidR="001338B5" w:rsidRDefault="00000000">
            <w:pPr>
              <w:pStyle w:val="Textbody"/>
              <w:jc w:val="center"/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lastRenderedPageBreak/>
              <w:t>服務倫理60％</w:t>
            </w:r>
          </w:p>
        </w:tc>
        <w:tc>
          <w:tcPr>
            <w:tcW w:w="4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32949" w14:textId="77777777" w:rsidR="001338B5" w:rsidRDefault="00000000">
            <w:pPr>
              <w:pStyle w:val="Textbody"/>
              <w:numPr>
                <w:ilvl w:val="0"/>
                <w:numId w:val="3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與受服務對象互動情形(14%)</w:t>
            </w:r>
          </w:p>
          <w:p w14:paraId="25E3A95E" w14:textId="77777777" w:rsidR="001338B5" w:rsidRDefault="00000000">
            <w:pPr>
              <w:pStyle w:val="Textbody"/>
              <w:numPr>
                <w:ilvl w:val="0"/>
                <w:numId w:val="3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與其他志工互動情形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(12%)</w:t>
            </w:r>
          </w:p>
          <w:p w14:paraId="29E53871" w14:textId="77777777" w:rsidR="001338B5" w:rsidRDefault="00000000">
            <w:pPr>
              <w:pStyle w:val="Textbody"/>
              <w:numPr>
                <w:ilvl w:val="0"/>
                <w:numId w:val="3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與督導互動情形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(12%)</w:t>
            </w:r>
          </w:p>
          <w:p w14:paraId="59B310DB" w14:textId="77777777" w:rsidR="001338B5" w:rsidRDefault="00000000">
            <w:pPr>
              <w:pStyle w:val="Textbody"/>
              <w:numPr>
                <w:ilvl w:val="0"/>
                <w:numId w:val="3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與團隊互動情形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(12%)</w:t>
            </w:r>
          </w:p>
        </w:tc>
        <w:tc>
          <w:tcPr>
            <w:tcW w:w="6316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A782D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具體事件或作為</w:t>
            </w:r>
            <w:r>
              <w:rPr>
                <w:rFonts w:ascii="標楷體" w:eastAsia="標楷體" w:hAnsi="標楷體" w:cs="Arial"/>
                <w:bCs/>
                <w:color w:val="A5A5A5"/>
                <w:sz w:val="28"/>
                <w:szCs w:val="28"/>
              </w:rPr>
              <w:t>，至少150字，條</w:t>
            </w:r>
            <w:proofErr w:type="gramStart"/>
            <w:r>
              <w:rPr>
                <w:rFonts w:ascii="標楷體" w:eastAsia="標楷體" w:hAnsi="標楷體" w:cs="Arial"/>
                <w:bCs/>
                <w:color w:val="A5A5A5"/>
                <w:sz w:val="28"/>
                <w:szCs w:val="28"/>
              </w:rPr>
              <w:t>列式佳</w:t>
            </w:r>
            <w:proofErr w:type="gramEnd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)</w:t>
            </w:r>
          </w:p>
        </w:tc>
      </w:tr>
      <w:tr w:rsidR="001338B5" w14:paraId="290EBB15" w14:textId="77777777">
        <w:tblPrEx>
          <w:tblCellMar>
            <w:top w:w="0" w:type="dxa"/>
            <w:bottom w:w="0" w:type="dxa"/>
          </w:tblCellMar>
        </w:tblPrEx>
        <w:trPr>
          <w:cantSplit/>
          <w:trHeight w:val="1383"/>
          <w:jc w:val="center"/>
        </w:trPr>
        <w:tc>
          <w:tcPr>
            <w:tcW w:w="594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FF4AA" w14:textId="77777777" w:rsidR="001338B5" w:rsidRDefault="001338B5">
            <w:pPr>
              <w:widowControl/>
            </w:pPr>
          </w:p>
        </w:tc>
        <w:tc>
          <w:tcPr>
            <w:tcW w:w="409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9DBDF" w14:textId="77777777" w:rsidR="001338B5" w:rsidRDefault="00000000">
            <w:pPr>
              <w:pStyle w:val="Textbody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團隊會議參與情形(10%)</w:t>
            </w:r>
          </w:p>
        </w:tc>
        <w:tc>
          <w:tcPr>
            <w:tcW w:w="6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4EA1B" w14:textId="77777777" w:rsidR="001338B5" w:rsidRDefault="00000000">
            <w:pPr>
              <w:pStyle w:val="Textbody"/>
              <w:snapToGrid w:val="0"/>
              <w:spacing w:before="18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參與率全勤者為優良，得10分。</w:t>
            </w:r>
          </w:p>
          <w:p w14:paraId="5C25DD75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以上為尚佳，得8分。</w:t>
            </w:r>
          </w:p>
          <w:p w14:paraId="33ADAE91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以上為普通，得6分。</w:t>
            </w:r>
          </w:p>
        </w:tc>
      </w:tr>
      <w:tr w:rsidR="001338B5" w14:paraId="243A4A39" w14:textId="77777777">
        <w:tblPrEx>
          <w:tblCellMar>
            <w:top w:w="0" w:type="dxa"/>
            <w:bottom w:w="0" w:type="dxa"/>
          </w:tblCellMar>
        </w:tblPrEx>
        <w:trPr>
          <w:cantSplit/>
          <w:trHeight w:val="1255"/>
          <w:jc w:val="center"/>
        </w:trPr>
        <w:tc>
          <w:tcPr>
            <w:tcW w:w="59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BD644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加分項目10％</w:t>
            </w:r>
          </w:p>
        </w:tc>
        <w:tc>
          <w:tcPr>
            <w:tcW w:w="4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7CD09" w14:textId="77777777" w:rsidR="001338B5" w:rsidRDefault="00000000">
            <w:pPr>
              <w:pStyle w:val="Textbody"/>
              <w:numPr>
                <w:ilvl w:val="0"/>
                <w:numId w:val="4"/>
              </w:numPr>
              <w:snapToGrid w:val="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服務特殊事蹟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(2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%)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(若符合高齡志工資格</w:t>
            </w:r>
            <w:proofErr w:type="gramStart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請列本</w:t>
            </w:r>
            <w:proofErr w:type="gramEnd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項加分。)</w:t>
            </w:r>
          </w:p>
          <w:p w14:paraId="2511C669" w14:textId="77777777" w:rsidR="001338B5" w:rsidRDefault="00000000">
            <w:pPr>
              <w:pStyle w:val="Textbody"/>
              <w:numPr>
                <w:ilvl w:val="0"/>
                <w:numId w:val="4"/>
              </w:numPr>
              <w:snapToGrid w:val="0"/>
              <w:jc w:val="both"/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創新方法或事蹟(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%)</w:t>
            </w:r>
          </w:p>
        </w:tc>
        <w:tc>
          <w:tcPr>
            <w:tcW w:w="6316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5729A" w14:textId="77777777" w:rsidR="001338B5" w:rsidRDefault="00000000">
            <w:pPr>
              <w:pStyle w:val="Textbody"/>
              <w:snapToGrid w:val="0"/>
            </w:pPr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具體事件或作為，</w:t>
            </w:r>
            <w:r>
              <w:rPr>
                <w:rFonts w:ascii="標楷體" w:eastAsia="標楷體" w:hAnsi="標楷體" w:cs="Arial"/>
                <w:bCs/>
                <w:color w:val="A5A5A5"/>
                <w:sz w:val="28"/>
                <w:szCs w:val="28"/>
              </w:rPr>
              <w:t>每項2分，最高8分，至少120字，條</w:t>
            </w:r>
            <w:proofErr w:type="gramStart"/>
            <w:r>
              <w:rPr>
                <w:rFonts w:ascii="標楷體" w:eastAsia="標楷體" w:hAnsi="標楷體" w:cs="Arial"/>
                <w:bCs/>
                <w:color w:val="A5A5A5"/>
                <w:sz w:val="28"/>
                <w:szCs w:val="28"/>
              </w:rPr>
              <w:t>列式佳</w:t>
            </w:r>
            <w:proofErr w:type="gramEnd"/>
            <w:r>
              <w:rPr>
                <w:rFonts w:ascii="標楷體" w:eastAsia="標楷體" w:hAnsi="標楷體"/>
                <w:color w:val="A5A5A5"/>
                <w:sz w:val="28"/>
                <w:szCs w:val="28"/>
              </w:rPr>
              <w:t>)</w:t>
            </w:r>
          </w:p>
        </w:tc>
      </w:tr>
      <w:tr w:rsidR="001338B5" w14:paraId="119C45D4" w14:textId="77777777">
        <w:tblPrEx>
          <w:tblCellMar>
            <w:top w:w="0" w:type="dxa"/>
            <w:bottom w:w="0" w:type="dxa"/>
          </w:tblCellMar>
        </w:tblPrEx>
        <w:trPr>
          <w:cantSplit/>
          <w:trHeight w:val="562"/>
          <w:jc w:val="center"/>
        </w:trPr>
        <w:tc>
          <w:tcPr>
            <w:tcW w:w="594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E4319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/>
                <w:bCs/>
                <w:color w:val="000000"/>
                <w:sz w:val="26"/>
                <w:szCs w:val="26"/>
              </w:rPr>
              <w:t>總分</w:t>
            </w:r>
          </w:p>
        </w:tc>
        <w:tc>
          <w:tcPr>
            <w:tcW w:w="10415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1007B" w14:textId="77777777" w:rsidR="001338B5" w:rsidRDefault="001338B5">
            <w:pPr>
              <w:pStyle w:val="Textbody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338B5" w14:paraId="5E9A0EEB" w14:textId="77777777">
        <w:tblPrEx>
          <w:tblCellMar>
            <w:top w:w="0" w:type="dxa"/>
            <w:bottom w:w="0" w:type="dxa"/>
          </w:tblCellMar>
        </w:tblPrEx>
        <w:trPr>
          <w:cantSplit/>
          <w:trHeight w:val="3227"/>
          <w:jc w:val="center"/>
        </w:trPr>
        <w:tc>
          <w:tcPr>
            <w:tcW w:w="594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F9302" w14:textId="77777777" w:rsidR="001338B5" w:rsidRDefault="00000000">
            <w:pPr>
              <w:pStyle w:val="Textbody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服務照片</w:t>
            </w:r>
          </w:p>
        </w:tc>
        <w:tc>
          <w:tcPr>
            <w:tcW w:w="10415" w:type="dxa"/>
            <w:gridSpan w:val="8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78805" w14:textId="77777777" w:rsidR="001338B5" w:rsidRDefault="00000000">
            <w:pPr>
              <w:pStyle w:val="Textbody"/>
              <w:snapToGrid w:val="0"/>
              <w:jc w:val="center"/>
            </w:pP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請浮貼近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5年志工於單位內服務之照片2張</w:t>
            </w:r>
          </w:p>
        </w:tc>
      </w:tr>
      <w:tr w:rsidR="001338B5" w14:paraId="05B5F7C6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  <w:jc w:val="center"/>
        </w:trPr>
        <w:tc>
          <w:tcPr>
            <w:tcW w:w="59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3B24D0" w14:textId="77777777" w:rsidR="001338B5" w:rsidRDefault="00000000">
            <w:pPr>
              <w:pStyle w:val="Textbody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服務心情</w:t>
            </w:r>
          </w:p>
        </w:tc>
        <w:tc>
          <w:tcPr>
            <w:tcW w:w="10415" w:type="dxa"/>
            <w:gridSpan w:val="8"/>
            <w:tcBorders>
              <w:top w:val="single" w:sz="4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0186E" w14:textId="77777777" w:rsidR="001338B5" w:rsidRDefault="00000000">
            <w:pPr>
              <w:pStyle w:val="Textbody"/>
              <w:snapToGrid w:val="0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(20字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以內)</w:t>
            </w:r>
            <w:proofErr w:type="gramEnd"/>
          </w:p>
        </w:tc>
      </w:tr>
      <w:tr w:rsidR="001338B5" w14:paraId="537D43DB" w14:textId="77777777">
        <w:tblPrEx>
          <w:tblCellMar>
            <w:top w:w="0" w:type="dxa"/>
            <w:bottom w:w="0" w:type="dxa"/>
          </w:tblCellMar>
        </w:tblPrEx>
        <w:trPr>
          <w:cantSplit/>
          <w:trHeight w:val="694"/>
          <w:jc w:val="center"/>
        </w:trPr>
        <w:tc>
          <w:tcPr>
            <w:tcW w:w="59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F292B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6"/>
                <w:szCs w:val="26"/>
              </w:rPr>
              <w:t>運用單位</w:t>
            </w:r>
          </w:p>
        </w:tc>
        <w:tc>
          <w:tcPr>
            <w:tcW w:w="1127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B1FF9" w14:textId="77777777" w:rsidR="001338B5" w:rsidRDefault="00000000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4076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68CFD" w14:textId="77777777" w:rsidR="001338B5" w:rsidRDefault="001338B5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BB794" w14:textId="77777777" w:rsidR="001338B5" w:rsidRDefault="00000000">
            <w:pPr>
              <w:pStyle w:val="Textbody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195" w:type="dxa"/>
            <w:gridSpan w:val="2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E714C" w14:textId="77777777" w:rsidR="001338B5" w:rsidRDefault="001338B5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1338B5" w14:paraId="222C8FC2" w14:textId="77777777">
        <w:tblPrEx>
          <w:tblCellMar>
            <w:top w:w="0" w:type="dxa"/>
            <w:bottom w:w="0" w:type="dxa"/>
          </w:tblCellMar>
        </w:tblPrEx>
        <w:trPr>
          <w:cantSplit/>
          <w:trHeight w:val="694"/>
          <w:jc w:val="center"/>
        </w:trPr>
        <w:tc>
          <w:tcPr>
            <w:tcW w:w="594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0FAD5" w14:textId="77777777" w:rsidR="001338B5" w:rsidRDefault="001338B5">
            <w:pPr>
              <w:widowControl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381CA" w14:textId="77777777" w:rsidR="001338B5" w:rsidRDefault="00000000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住址</w:t>
            </w:r>
          </w:p>
        </w:tc>
        <w:tc>
          <w:tcPr>
            <w:tcW w:w="4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6F600" w14:textId="77777777" w:rsidR="001338B5" w:rsidRDefault="001338B5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8531D" w14:textId="77777777" w:rsidR="001338B5" w:rsidRDefault="00000000">
            <w:pPr>
              <w:pStyle w:val="Textbody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志工督導核章</w:t>
            </w:r>
          </w:p>
        </w:tc>
        <w:tc>
          <w:tcPr>
            <w:tcW w:w="3195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50955C8" w14:textId="77777777" w:rsidR="001338B5" w:rsidRDefault="001338B5">
            <w:pPr>
              <w:pStyle w:val="Textbody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1338B5" w14:paraId="2D56BB35" w14:textId="77777777">
        <w:tblPrEx>
          <w:tblCellMar>
            <w:top w:w="0" w:type="dxa"/>
            <w:bottom w:w="0" w:type="dxa"/>
          </w:tblCellMar>
        </w:tblPrEx>
        <w:trPr>
          <w:cantSplit/>
          <w:trHeight w:val="828"/>
          <w:jc w:val="center"/>
        </w:trPr>
        <w:tc>
          <w:tcPr>
            <w:tcW w:w="5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93BE80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推薦單位意見</w:t>
            </w:r>
          </w:p>
        </w:tc>
        <w:tc>
          <w:tcPr>
            <w:tcW w:w="52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8FFF0BF" w14:textId="77777777" w:rsidR="001338B5" w:rsidRDefault="00000000">
            <w:pPr>
              <w:pStyle w:val="Textbody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(志願服務運用單位)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3845D" w14:textId="77777777" w:rsidR="001338B5" w:rsidRDefault="00000000">
            <w:pPr>
              <w:pStyle w:val="Textbody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負責人核章</w:t>
            </w:r>
          </w:p>
        </w:tc>
        <w:tc>
          <w:tcPr>
            <w:tcW w:w="3195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0B9A75F" w14:textId="77777777" w:rsidR="001338B5" w:rsidRDefault="00000000">
            <w:pPr>
              <w:pStyle w:val="Textbody"/>
              <w:autoSpaceDE w:val="0"/>
              <w:snapToGrid w:val="0"/>
            </w:pPr>
            <w:r>
              <w:rPr>
                <w:rFonts w:ascii="標楷體" w:eastAsia="標楷體" w:hAnsi="標楷體"/>
                <w:color w:val="808080"/>
                <w:sz w:val="20"/>
              </w:rPr>
              <w:t>※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倘本方格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處用印，志工督導及負責人核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章處免填</w:t>
            </w:r>
            <w:proofErr w:type="gramEnd"/>
          </w:p>
        </w:tc>
      </w:tr>
      <w:tr w:rsidR="001338B5" w14:paraId="0F5C08E4" w14:textId="77777777">
        <w:tblPrEx>
          <w:tblCellMar>
            <w:top w:w="0" w:type="dxa"/>
            <w:bottom w:w="0" w:type="dxa"/>
          </w:tblCellMar>
        </w:tblPrEx>
        <w:trPr>
          <w:cantSplit/>
          <w:trHeight w:val="1156"/>
          <w:jc w:val="center"/>
        </w:trPr>
        <w:tc>
          <w:tcPr>
            <w:tcW w:w="594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8B5F8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相關證明文件</w:t>
            </w:r>
          </w:p>
        </w:tc>
        <w:tc>
          <w:tcPr>
            <w:tcW w:w="10415" w:type="dxa"/>
            <w:gridSpan w:val="8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49E381" w14:textId="77777777" w:rsidR="001338B5" w:rsidRDefault="00000000">
            <w:pPr>
              <w:pStyle w:val="Textbody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推薦表（本表）</w:t>
            </w:r>
          </w:p>
          <w:p w14:paraId="06A9A1CF" w14:textId="77777777" w:rsidR="001338B5" w:rsidRDefault="00000000">
            <w:pPr>
              <w:pStyle w:val="Textbody"/>
              <w:tabs>
                <w:tab w:val="left" w:pos="1843"/>
              </w:tabs>
              <w:snapToGrid w:val="0"/>
              <w:ind w:right="-57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服務績效證明書共_______張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(時數計算至當年度5月31日止)</w:t>
            </w:r>
          </w:p>
          <w:p w14:paraId="34B142CA" w14:textId="77777777" w:rsidR="001338B5" w:rsidRDefault="00000000">
            <w:pPr>
              <w:pStyle w:val="Textbody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000000"/>
              </w:rPr>
              <w:t>推薦日期：   年   月   日</w:t>
            </w:r>
          </w:p>
        </w:tc>
      </w:tr>
      <w:tr w:rsidR="001338B5" w14:paraId="5A6D94D8" w14:textId="77777777">
        <w:tblPrEx>
          <w:tblCellMar>
            <w:top w:w="0" w:type="dxa"/>
            <w:bottom w:w="0" w:type="dxa"/>
          </w:tblCellMar>
        </w:tblPrEx>
        <w:trPr>
          <w:cantSplit/>
          <w:trHeight w:val="613"/>
          <w:jc w:val="center"/>
        </w:trPr>
        <w:tc>
          <w:tcPr>
            <w:tcW w:w="594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DCD92" w14:textId="77777777" w:rsidR="001338B5" w:rsidRDefault="00000000">
            <w:pPr>
              <w:pStyle w:val="Textbody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審查單位意見</w:t>
            </w:r>
          </w:p>
        </w:tc>
        <w:tc>
          <w:tcPr>
            <w:tcW w:w="5203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44376" w14:textId="77777777" w:rsidR="001338B5" w:rsidRDefault="00000000">
            <w:pPr>
              <w:pStyle w:val="Textbody"/>
              <w:autoSpaceDE w:val="0"/>
              <w:snapToGrid w:val="0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遴選通過　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遴選未通過</w:t>
            </w:r>
          </w:p>
          <w:p w14:paraId="3DACF583" w14:textId="77777777" w:rsidR="001338B5" w:rsidRDefault="001338B5">
            <w:pPr>
              <w:pStyle w:val="Textbody"/>
              <w:autoSpaceDE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F536ECB" w14:textId="77777777" w:rsidR="001338B5" w:rsidRDefault="00000000">
            <w:pPr>
              <w:pStyle w:val="Textbody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(各目的事業主管機關)</w:t>
            </w:r>
          </w:p>
        </w:tc>
        <w:tc>
          <w:tcPr>
            <w:tcW w:w="20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E312C" w14:textId="77777777" w:rsidR="001338B5" w:rsidRDefault="00000000">
            <w:pPr>
              <w:pStyle w:val="Textbody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承辦人核章</w:t>
            </w:r>
            <w:proofErr w:type="gramEnd"/>
          </w:p>
        </w:tc>
        <w:tc>
          <w:tcPr>
            <w:tcW w:w="319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7412D24" w14:textId="77777777" w:rsidR="001338B5" w:rsidRDefault="001338B5">
            <w:pPr>
              <w:pStyle w:val="Textbody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1338B5" w14:paraId="64BB768C" w14:textId="77777777">
        <w:tblPrEx>
          <w:tblCellMar>
            <w:top w:w="0" w:type="dxa"/>
            <w:bottom w:w="0" w:type="dxa"/>
          </w:tblCellMar>
        </w:tblPrEx>
        <w:trPr>
          <w:cantSplit/>
          <w:trHeight w:val="538"/>
          <w:jc w:val="center"/>
        </w:trPr>
        <w:tc>
          <w:tcPr>
            <w:tcW w:w="594" w:type="dxa"/>
            <w:vMerge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40959" w14:textId="77777777" w:rsidR="001338B5" w:rsidRDefault="001338B5">
            <w:pPr>
              <w:widowControl/>
            </w:pPr>
          </w:p>
        </w:tc>
        <w:tc>
          <w:tcPr>
            <w:tcW w:w="5203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75DDF" w14:textId="77777777" w:rsidR="001338B5" w:rsidRDefault="001338B5">
            <w:pPr>
              <w:widowControl/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8F2E0" w14:textId="77777777" w:rsidR="001338B5" w:rsidRDefault="00000000">
            <w:pPr>
              <w:pStyle w:val="Textbody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首長核章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70A646C" w14:textId="77777777" w:rsidR="001338B5" w:rsidRDefault="001338B5">
            <w:pPr>
              <w:pStyle w:val="Textbody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</w:tbl>
    <w:p w14:paraId="06BFC7AF" w14:textId="77777777" w:rsidR="001338B5" w:rsidRDefault="001338B5">
      <w:pPr>
        <w:pStyle w:val="Textbody"/>
        <w:rPr>
          <w:rFonts w:ascii="標楷體" w:eastAsia="標楷體" w:hAnsi="標楷體"/>
          <w:sz w:val="28"/>
          <w:szCs w:val="28"/>
        </w:rPr>
      </w:pPr>
    </w:p>
    <w:sectPr w:rsidR="001338B5">
      <w:footerReference w:type="default" r:id="rId7"/>
      <w:pgSz w:w="11907" w:h="16839"/>
      <w:pgMar w:top="539" w:right="737" w:bottom="540" w:left="737" w:header="720" w:footer="720" w:gutter="0"/>
      <w:cols w:space="720"/>
      <w:docGrid w:type="lines" w:linePitch="5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B8727" w14:textId="77777777" w:rsidR="00BF4993" w:rsidRDefault="00BF4993">
      <w:r>
        <w:separator/>
      </w:r>
    </w:p>
  </w:endnote>
  <w:endnote w:type="continuationSeparator" w:id="0">
    <w:p w14:paraId="26AB5593" w14:textId="77777777" w:rsidR="00BF4993" w:rsidRDefault="00BF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-WinCharSetFFFF-H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1905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259D0" w14:textId="77777777" w:rsidR="00BF4993" w:rsidRDefault="00BF4993">
      <w:r>
        <w:rPr>
          <w:color w:val="000000"/>
        </w:rPr>
        <w:separator/>
      </w:r>
    </w:p>
  </w:footnote>
  <w:footnote w:type="continuationSeparator" w:id="0">
    <w:p w14:paraId="7A0C5379" w14:textId="77777777" w:rsidR="00BF4993" w:rsidRDefault="00BF4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0B0"/>
    <w:multiLevelType w:val="multilevel"/>
    <w:tmpl w:val="C6986306"/>
    <w:lvl w:ilvl="0">
      <w:numFmt w:val="bullet"/>
      <w:lvlText w:val="□"/>
      <w:lvlJc w:val="left"/>
      <w:pPr>
        <w:ind w:left="480" w:hanging="48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1EB41CD2"/>
    <w:multiLevelType w:val="multilevel"/>
    <w:tmpl w:val="AFE0A8D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4046CA"/>
    <w:multiLevelType w:val="multilevel"/>
    <w:tmpl w:val="DB18C4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805FA6"/>
    <w:multiLevelType w:val="multilevel"/>
    <w:tmpl w:val="693EDB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04856444">
    <w:abstractNumId w:val="0"/>
  </w:num>
  <w:num w:numId="2" w16cid:durableId="1646010494">
    <w:abstractNumId w:val="2"/>
  </w:num>
  <w:num w:numId="3" w16cid:durableId="1087309727">
    <w:abstractNumId w:val="3"/>
  </w:num>
  <w:num w:numId="4" w16cid:durableId="59424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338B5"/>
    <w:rsid w:val="001338B5"/>
    <w:rsid w:val="00540B40"/>
    <w:rsid w:val="00636231"/>
    <w:rsid w:val="00B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736F"/>
  <w15:docId w15:val="{B778CA05-8184-4950-83CA-7D8A1DBE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Textbody"/>
    <w:next w:val="Textbody"/>
    <w:uiPriority w:val="9"/>
    <w:qFormat/>
    <w:pPr>
      <w:keepNext/>
      <w:jc w:val="both"/>
      <w:outlineLvl w:val="0"/>
    </w:pPr>
    <w:rPr>
      <w:rFonts w:ascii="標楷體" w:eastAsia="標楷體" w:hAnsi="標楷體" w:cs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customStyle="1" w:styleId="Textbody">
    <w:name w:val="Text body"/>
    <w:pPr>
      <w:widowControl w:val="0"/>
      <w:suppressAutoHyphens/>
    </w:pPr>
    <w:rPr>
      <w:kern w:val="3"/>
      <w:sz w:val="24"/>
    </w:rPr>
  </w:style>
  <w:style w:type="paragraph" w:styleId="a3">
    <w:name w:val="Body Text Indent"/>
    <w:basedOn w:val="Textbody"/>
    <w:pPr>
      <w:spacing w:line="480" w:lineRule="exact"/>
      <w:ind w:left="812" w:hanging="294"/>
    </w:pPr>
    <w:rPr>
      <w:rFonts w:ascii="標楷體" w:eastAsia="標楷體" w:hAnsi="標楷體" w:cs="標楷體"/>
      <w:sz w:val="28"/>
      <w:szCs w:val="28"/>
    </w:rPr>
  </w:style>
  <w:style w:type="paragraph" w:styleId="a4">
    <w:name w:val="Balloon Text"/>
    <w:basedOn w:val="Textbody"/>
    <w:rPr>
      <w:rFonts w:ascii="Arial" w:eastAsia="Arial" w:hAnsi="Arial" w:cs="Arial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annotation text"/>
    <w:basedOn w:val="Textbody"/>
  </w:style>
  <w:style w:type="paragraph" w:styleId="a8">
    <w:name w:val="annotation subject"/>
    <w:basedOn w:val="a7"/>
    <w:next w:val="a7"/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a9">
    <w:name w:val="頁首 字元"/>
    <w:rPr>
      <w:kern w:val="3"/>
    </w:rPr>
  </w:style>
  <w:style w:type="character" w:customStyle="1" w:styleId="aa">
    <w:name w:val="頁尾 字元"/>
    <w:rPr>
      <w:kern w:val="3"/>
    </w:rPr>
  </w:style>
  <w:style w:type="character" w:styleId="ab">
    <w:name w:val="annotation reference"/>
    <w:rPr>
      <w:sz w:val="18"/>
      <w:szCs w:val="18"/>
    </w:rPr>
  </w:style>
  <w:style w:type="character" w:customStyle="1" w:styleId="ac">
    <w:name w:val="註解文字 字元"/>
    <w:rPr>
      <w:kern w:val="3"/>
      <w:sz w:val="24"/>
    </w:rPr>
  </w:style>
  <w:style w:type="character" w:customStyle="1" w:styleId="ad">
    <w:name w:val="註解主旨 字元"/>
    <w:rPr>
      <w:b/>
      <w:bCs/>
      <w:kern w:val="3"/>
      <w:sz w:val="24"/>
    </w:rPr>
  </w:style>
  <w:style w:type="character" w:styleId="ae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台南縣政府</dc:creator>
  <cp:lastModifiedBy>蔣詞安</cp:lastModifiedBy>
  <cp:revision>2</cp:revision>
  <cp:lastPrinted>2026-04-21T02:56:00Z</cp:lastPrinted>
  <dcterms:created xsi:type="dcterms:W3CDTF">2026-04-21T03:16:00Z</dcterms:created>
  <dcterms:modified xsi:type="dcterms:W3CDTF">2026-04-21T03:16:00Z</dcterms:modified>
</cp:coreProperties>
</file>